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e for overall flyer layout"/>
      </w:tblPr>
      <w:tblGrid>
        <w:gridCol w:w="7200"/>
        <w:gridCol w:w="144"/>
        <w:gridCol w:w="3456"/>
      </w:tblGrid>
      <w:tr w:rsidR="00A6408A" w14:paraId="5EC8811E" w14:textId="77777777">
        <w:trPr>
          <w:trHeight w:hRule="exact" w:val="14400"/>
          <w:jc w:val="center"/>
        </w:trPr>
        <w:tc>
          <w:tcPr>
            <w:tcW w:w="7200" w:type="dxa"/>
          </w:tcPr>
          <w:p w14:paraId="4033A113" w14:textId="77777777" w:rsidR="00651493" w:rsidRPr="00651493" w:rsidRDefault="00651493" w:rsidP="00651493">
            <w:pPr>
              <w:jc w:val="center"/>
              <w:rPr>
                <w:rFonts w:ascii="Bodoni MT" w:hAnsi="Bodoni MT"/>
                <w:b/>
                <w:sz w:val="40"/>
                <w:szCs w:val="40"/>
                <w:lang w:bidi="en-US"/>
              </w:rPr>
            </w:pPr>
            <w:bookmarkStart w:id="0" w:name="_GoBack"/>
            <w:bookmarkEnd w:id="0"/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ਆਓ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ਗੱਲ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ਕਰੀਏ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: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ਇਸ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ਅਨਿਸਚਿਤ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ਸਮੇਂ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ਦੌਰਾਨ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ਤਣਾਅ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ਦਾ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ਪ੍ਰਬੰਧ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ਕਰਨ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ਲਈ</w:t>
            </w:r>
          </w:p>
          <w:p w14:paraId="524AE367" w14:textId="77777777" w:rsidR="00651493" w:rsidRPr="00651493" w:rsidRDefault="00651493" w:rsidP="00651493">
            <w:pPr>
              <w:jc w:val="center"/>
              <w:rPr>
                <w:rFonts w:ascii="Bodoni MT" w:hAnsi="Bodoni MT"/>
                <w:b/>
                <w:sz w:val="40"/>
                <w:szCs w:val="40"/>
                <w:lang w:bidi="en-US"/>
              </w:rPr>
            </w:pP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ਪੰਜਾਬੀ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ਚ</w:t>
            </w:r>
            <w:r w:rsidRPr="00651493">
              <w:rPr>
                <w:rFonts w:ascii="Bodoni MT" w:hAnsi="Bodoni MT"/>
                <w:b/>
                <w:sz w:val="40"/>
                <w:szCs w:val="40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40"/>
                <w:szCs w:val="40"/>
                <w:lang w:bidi="en-US"/>
              </w:rPr>
              <w:t>ਵਰਕਸ਼ਾਪ</w:t>
            </w:r>
          </w:p>
          <w:p w14:paraId="746DD47F" w14:textId="77777777" w:rsidR="00651493" w:rsidRPr="00651493" w:rsidRDefault="00651493" w:rsidP="00651493">
            <w:pPr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</w:pP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ਇਹ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ਉਨ੍ਹਾਂ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ਮਾਪਿਆਂ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/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ਜਾਂ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ਬੱਚਿਆਂ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ਦੇਖ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ਭਾਲ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ਕਰਨ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ਵਾਲ਼ਿਆਂ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ਲਈ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ਜ਼ੂਮ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ਵਰਤੋਂ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ਕਰਨ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ਸਬੰਧੀ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ਗੱਲਬਾਤ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ਹੋਵੇਗੀ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,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ਜਿਹੜੇ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ਕੋਵਿਡ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-19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ਮਹਾਂਮਾਰੀ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ਦੌਰਾਨ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ਚੁਣੌਤੀ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ਭਰਪੂਰ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ਸਥਿਤੀਆਂ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ਸਾਹਮਣਾ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ਕਰਨ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ਸਮੇਂ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ਇਸ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ਸਬੰਧੀ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ਜਾਣਕਾਰੀ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ਲੈਣਾ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ਚਾਹੁੰਦੇ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ਹਨ</w:t>
            </w:r>
            <w:r w:rsidRPr="00651493">
              <w:rPr>
                <w:rFonts w:ascii="Nirmala UI" w:hAnsi="Nirmala UI" w:cs="Nirmala UI"/>
                <w:color w:val="000000"/>
                <w:sz w:val="21"/>
                <w:szCs w:val="21"/>
                <w:lang w:bidi="en-US"/>
              </w:rPr>
              <w:t>।</w:t>
            </w:r>
          </w:p>
          <w:p w14:paraId="7899B8A2" w14:textId="3AF09204" w:rsidR="00651493" w:rsidRPr="00651493" w:rsidRDefault="00651493" w:rsidP="00651493">
            <w:pPr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</w:pPr>
            <w:r w:rsidRPr="00651493">
              <w:rPr>
                <w:rFonts w:ascii="Helvetica" w:hAnsi="Helvetica"/>
                <w:noProof/>
                <w:color w:val="232333"/>
                <w:sz w:val="20"/>
                <w:szCs w:val="20"/>
                <w:shd w:val="clear" w:color="auto" w:fill="FFFFFF"/>
                <w:lang w:val="en-CA" w:eastAsia="en-CA"/>
              </w:rPr>
              <w:drawing>
                <wp:anchor distT="0" distB="0" distL="114300" distR="114300" simplePos="0" relativeHeight="251658240" behindDoc="0" locked="0" layoutInCell="1" allowOverlap="1" wp14:anchorId="38404FE4" wp14:editId="18BB25A7">
                  <wp:simplePos x="0" y="0"/>
                  <wp:positionH relativeFrom="column">
                    <wp:posOffset>1439725</wp:posOffset>
                  </wp:positionH>
                  <wp:positionV relativeFrom="paragraph">
                    <wp:posOffset>1512744</wp:posOffset>
                  </wp:positionV>
                  <wp:extent cx="1351408" cy="1800000"/>
                  <wp:effectExtent l="0" t="0" r="1270" b="0"/>
                  <wp:wrapTopAndBottom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408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ਸਭਿਆਚਾਰਕ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ਵਖਰੇਵਿਆਂ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ਕਾਰਨ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ਇਹ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ਸੈਸ਼ਨ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ਮੁੱਖ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ਤੌਰ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ਤੇ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ਪੰਜਾਬੀ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ਕੁੱਝ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ਅੰਗਰੇਜ਼ੀ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ਚ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ਹੋਵੇਗਾ</w:t>
            </w:r>
            <w:r w:rsidRPr="00651493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lang w:bidi="en-US"/>
              </w:rPr>
              <w:t>।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ਇਹ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ਸੈਸ਼ਨ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ਸ਼ਕਤੀ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ਲਚਕੀਲੇ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ਦ੍ਰਿਸ਼ਟੀਕੋਨ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ਤੇ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ਅਧਾਰਤ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ਹੋਵੇਗਾ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,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ਜਿਸ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ਚ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ਪਰਿਵਾਰਾਂ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ਨੂੰ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ਸਕਾਰਾਤਮਕ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ਤਬਦੀਲੀ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ਲਈ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ਏਜੰਟ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ਵਜੋਂ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ਵੇਖਿਆ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ਜਾਂਦਾ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ਹੈ</w:t>
            </w:r>
            <w:r w:rsidRPr="00651493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lang w:bidi="en-US"/>
              </w:rPr>
              <w:t>।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ਇਸ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ਮੌਕੇ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ਚਿੰਤਾ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ਉਦਾਸੀ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ਦੀਆਂ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ਭਾਵਨਾਵਾਂ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ਦਾ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ਮੁਕਾਬਲਾ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ਕਰਨ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ਲਈ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ਨੀਤੀਆਂ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ਨੂੰ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ਸਾਂਝਾ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ਕੀਤਾ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ਜਾਵੇਗਾ</w:t>
            </w:r>
            <w:r w:rsidRPr="00651493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lang w:bidi="en-US"/>
              </w:rPr>
              <w:t>।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ਸਵਾਲਾਂ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ਦੇ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ਜਵਾਬ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ਦਿੱਤੇ</w:t>
            </w:r>
            <w:r w:rsidRPr="00651493">
              <w:rPr>
                <w:rFonts w:ascii="Arial" w:hAnsi="Arial" w:cs="Arial"/>
                <w:b/>
                <w:bCs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bCs/>
                <w:color w:val="000000"/>
                <w:sz w:val="21"/>
                <w:szCs w:val="21"/>
                <w:lang w:bidi="en-US"/>
              </w:rPr>
              <w:t>ਜਾਣਗੇ</w:t>
            </w:r>
            <w:r w:rsidRPr="00651493">
              <w:rPr>
                <w:rFonts w:ascii="Nirmala UI" w:hAnsi="Nirmala UI" w:cs="Nirmala UI"/>
                <w:b/>
                <w:bCs/>
                <w:color w:val="000000"/>
                <w:sz w:val="21"/>
                <w:szCs w:val="21"/>
                <w:lang w:bidi="en-US"/>
              </w:rPr>
              <w:t>।</w:t>
            </w:r>
          </w:p>
          <w:p w14:paraId="37DDA0A0" w14:textId="0B44F7FC" w:rsidR="00651493" w:rsidRPr="00651493" w:rsidRDefault="00651493" w:rsidP="00E12078">
            <w:pPr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</w:pP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ਯੋ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ਬਰੋ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ਆਈ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ਯੋ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ਗਰਲ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ਯੂਥ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ਪ੍ਰਮੁੱਖ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ਸਲਾਹਕਾਰ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ਸੁਖ਼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ਸ਼ੇਰਗਿੱਲ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ਹਨ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ਉਨ੍ਹਾਂ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ਸਿੱਖਿਆ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,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ਕੌਂਸਲਿੰਗ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ਕਮਿਉਨਟੀ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ਪਲੈਨਿੰਗ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15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ਸਾਲ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ਤੋਂ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ਵੱਧ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ਤਜ਼ਰਬਾ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ਹੈ</w:t>
            </w:r>
            <w:r w:rsidRPr="00651493">
              <w:rPr>
                <w:rFonts w:ascii="Nirmala UI" w:hAnsi="Nirmala UI" w:cs="Nirmala UI"/>
                <w:color w:val="000000"/>
                <w:sz w:val="21"/>
                <w:szCs w:val="21"/>
                <w:lang w:bidi="en-US"/>
              </w:rPr>
              <w:t>।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ਉਨ੍ਹਾਂ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ਨੇ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ਲੀਡਰਸ਼ਿਪ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ਚ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ਫੈਲੋਸ਼ਿਪ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ਹਾਸਲ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ਕੀਤੀ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ਹੋਈ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ਹੈ</w:t>
            </w:r>
            <w:r w:rsidRPr="00651493">
              <w:rPr>
                <w:rFonts w:ascii="Nirmala UI" w:hAnsi="Nirmala UI" w:cs="Nirmala UI"/>
                <w:color w:val="000000"/>
                <w:sz w:val="21"/>
                <w:szCs w:val="21"/>
                <w:lang w:bidi="en-US"/>
              </w:rPr>
              <w:t>।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ਉਨ੍ਹਾਂ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ਕੋਲ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ਕੌਂਸਲਿੰਗ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ਸਾਈਕੌਲੋਜੀ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ਚ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ਮਾਸਟਰ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ਡਿਗਰੀ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ਐਜੂਕੇਸ਼ਨ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ਸਾਇੰਸ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ਚ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ਬੈਚੂਲਰ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ਡਿਗਰੀ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ਵੀ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ਹੈ</w:t>
            </w:r>
            <w:r w:rsidRPr="00651493">
              <w:rPr>
                <w:rFonts w:ascii="Nirmala UI" w:hAnsi="Nirmala UI" w:cs="Nirmala UI"/>
                <w:color w:val="000000"/>
                <w:sz w:val="21"/>
                <w:szCs w:val="21"/>
                <w:lang w:bidi="en-US"/>
              </w:rPr>
              <w:t>।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ਉਨ੍ਹਾਂ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ਸਿਖਲਾਈ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ਯੋਗਤਾ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ਨੂੰ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ਉਨ੍ਹਾਂ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ਤਜ਼ਰਬਾ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ਵਿਦਿਅਕ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ਯੋਗਤਾ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ਪ੍ਰਭਾਵਿਤ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ਕਰਦੀ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ਹੈ</w:t>
            </w:r>
            <w:r w:rsidRPr="00651493">
              <w:rPr>
                <w:rFonts w:ascii="Nirmala UI" w:hAnsi="Nirmala UI" w:cs="Nirmala UI"/>
                <w:color w:val="000000"/>
                <w:sz w:val="21"/>
                <w:szCs w:val="21"/>
                <w:lang w:bidi="en-US"/>
              </w:rPr>
              <w:t>।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ਇਹ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ਯੋਗਤਾ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ਉਨ੍ਹਾਂ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ਨਿਜੀ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ਅਤੇ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ਪਰਿਵਾਰਿਕ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ਸ਼ਕਤੀਆਂ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ਦਾ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ਸੁਮੇਲ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ਹੈ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ਜਿਹੜੀ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ਨਵੇਂ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ਅਨਕੂਲ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ਢੰਗਾਂ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ਨੂੰ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ਅਪਨਾਉਣ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'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ਤੇ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ਕੇਂਦਰਿਤ</w:t>
            </w:r>
            <w:r w:rsidRPr="00651493">
              <w:rPr>
                <w:rFonts w:ascii="Arial" w:hAnsi="Arial" w:cs="Arial"/>
                <w:color w:val="000000"/>
                <w:sz w:val="21"/>
                <w:szCs w:val="21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color w:val="000000"/>
                <w:sz w:val="21"/>
                <w:szCs w:val="21"/>
                <w:lang w:bidi="en-US"/>
              </w:rPr>
              <w:t>ਹੈ</w:t>
            </w:r>
            <w:r w:rsidRPr="00651493">
              <w:rPr>
                <w:rFonts w:ascii="Nirmala UI" w:hAnsi="Nirmala UI" w:cs="Nirmala UI"/>
                <w:color w:val="000000"/>
                <w:sz w:val="21"/>
                <w:szCs w:val="21"/>
                <w:lang w:bidi="en-US"/>
              </w:rPr>
              <w:t>।</w:t>
            </w:r>
          </w:p>
          <w:p w14:paraId="21862B33" w14:textId="3B21134C" w:rsidR="00651493" w:rsidRPr="00651493" w:rsidRDefault="00651493" w:rsidP="00651493">
            <w:pPr>
              <w:jc w:val="center"/>
              <w:rPr>
                <w:rFonts w:ascii="Bodoni MT" w:hAnsi="Bodoni MT"/>
                <w:b/>
                <w:sz w:val="24"/>
                <w:szCs w:val="24"/>
                <w:lang w:bidi="en-US"/>
              </w:rPr>
            </w:pPr>
            <w:r w:rsidRPr="00651493">
              <w:rPr>
                <w:rFonts w:ascii="Raavi" w:hAnsi="Raavi" w:cs="Raavi"/>
                <w:b/>
                <w:sz w:val="24"/>
                <w:szCs w:val="24"/>
                <w:lang w:bidi="en-US"/>
              </w:rPr>
              <w:t>ਸਮਾਂ</w:t>
            </w:r>
            <w:r w:rsidRPr="00651493">
              <w:rPr>
                <w:rFonts w:ascii="Bodoni MT" w:hAnsi="Bodoni MT"/>
                <w:b/>
                <w:sz w:val="24"/>
                <w:szCs w:val="24"/>
                <w:lang w:bidi="en-US"/>
              </w:rPr>
              <w:t xml:space="preserve">: </w:t>
            </w:r>
            <w:r w:rsidR="007515F8">
              <w:rPr>
                <w:rFonts w:ascii="Bodoni MT" w:hAnsi="Bodoni MT"/>
                <w:b/>
                <w:sz w:val="24"/>
                <w:szCs w:val="24"/>
                <w:lang w:bidi="en-US"/>
              </w:rPr>
              <w:t>16</w:t>
            </w:r>
            <w:r w:rsidRPr="00651493">
              <w:rPr>
                <w:rFonts w:ascii="Bodoni MT" w:hAnsi="Bodoni MT"/>
                <w:b/>
                <w:sz w:val="24"/>
                <w:szCs w:val="24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24"/>
                <w:szCs w:val="24"/>
                <w:lang w:bidi="en-US"/>
              </w:rPr>
              <w:t>ਦਸੰਬਰ</w:t>
            </w:r>
            <w:r w:rsidRPr="00651493">
              <w:rPr>
                <w:rFonts w:ascii="Bodoni MT" w:hAnsi="Bodoni MT"/>
                <w:b/>
                <w:sz w:val="24"/>
                <w:szCs w:val="24"/>
                <w:lang w:bidi="en-US"/>
              </w:rPr>
              <w:t xml:space="preserve"> 2020 </w:t>
            </w:r>
            <w:r w:rsidRPr="00651493">
              <w:rPr>
                <w:rFonts w:ascii="Raavi" w:hAnsi="Raavi" w:cs="Raavi"/>
                <w:b/>
                <w:sz w:val="24"/>
                <w:szCs w:val="24"/>
                <w:lang w:bidi="en-US"/>
              </w:rPr>
              <w:t>ਸ਼ਾਮ</w:t>
            </w:r>
            <w:r w:rsidRPr="00651493">
              <w:rPr>
                <w:rFonts w:ascii="Bodoni MT" w:hAnsi="Bodoni MT"/>
                <w:b/>
                <w:sz w:val="24"/>
                <w:szCs w:val="24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24"/>
                <w:szCs w:val="24"/>
                <w:lang w:bidi="en-US"/>
              </w:rPr>
              <w:t>ਦੇ</w:t>
            </w:r>
            <w:r w:rsidRPr="00651493">
              <w:rPr>
                <w:rFonts w:ascii="Bodoni MT" w:hAnsi="Bodoni MT"/>
                <w:b/>
                <w:sz w:val="24"/>
                <w:szCs w:val="24"/>
                <w:lang w:bidi="en-US"/>
              </w:rPr>
              <w:t xml:space="preserve"> 06:30 </w:t>
            </w:r>
            <w:r w:rsidRPr="00651493">
              <w:rPr>
                <w:rFonts w:ascii="Raavi" w:hAnsi="Raavi" w:cs="Raavi"/>
                <w:b/>
                <w:sz w:val="24"/>
                <w:szCs w:val="24"/>
                <w:lang w:bidi="en-US"/>
              </w:rPr>
              <w:t>ਵਜੇ</w:t>
            </w:r>
          </w:p>
          <w:p w14:paraId="490E2A37" w14:textId="77777777" w:rsidR="00651493" w:rsidRPr="00651493" w:rsidRDefault="00651493" w:rsidP="00651493">
            <w:pPr>
              <w:jc w:val="center"/>
              <w:rPr>
                <w:rFonts w:ascii="Bodoni MT" w:hAnsi="Bodoni MT"/>
                <w:b/>
                <w:sz w:val="24"/>
                <w:szCs w:val="24"/>
                <w:lang w:bidi="en-US"/>
              </w:rPr>
            </w:pPr>
            <w:r w:rsidRPr="00651493">
              <w:rPr>
                <w:rFonts w:ascii="Raavi" w:hAnsi="Raavi" w:cs="Raavi"/>
                <w:b/>
                <w:sz w:val="24"/>
                <w:szCs w:val="24"/>
                <w:lang w:bidi="en-US"/>
              </w:rPr>
              <w:t>ਰਜਿਸਟ੍ਰੇਸ਼ਨ</w:t>
            </w:r>
            <w:r w:rsidRPr="00651493">
              <w:rPr>
                <w:rFonts w:ascii="Bodoni MT" w:hAnsi="Bodoni MT"/>
                <w:b/>
                <w:sz w:val="24"/>
                <w:szCs w:val="24"/>
                <w:lang w:bidi="en-US"/>
              </w:rPr>
              <w:t xml:space="preserve"> </w:t>
            </w:r>
            <w:r w:rsidRPr="00651493">
              <w:rPr>
                <w:rFonts w:ascii="Raavi" w:hAnsi="Raavi" w:cs="Raavi"/>
                <w:b/>
                <w:sz w:val="24"/>
                <w:szCs w:val="24"/>
                <w:lang w:bidi="en-US"/>
              </w:rPr>
              <w:t>ਲਿੰਕ</w:t>
            </w:r>
            <w:r w:rsidRPr="00651493">
              <w:rPr>
                <w:rFonts w:ascii="Bodoni MT" w:hAnsi="Bodoni MT"/>
                <w:b/>
                <w:sz w:val="24"/>
                <w:szCs w:val="24"/>
                <w:lang w:bidi="en-US"/>
              </w:rPr>
              <w:t>:</w:t>
            </w:r>
          </w:p>
          <w:p w14:paraId="0F4D42DB" w14:textId="51FD84BB" w:rsidR="00D3595C" w:rsidRDefault="00A9515D" w:rsidP="00D3595C">
            <w:pPr>
              <w:rPr>
                <w:rFonts w:ascii="Bodoni MT" w:hAnsi="Bodoni MT"/>
                <w:b/>
                <w:sz w:val="28"/>
                <w:szCs w:val="28"/>
              </w:rPr>
            </w:pPr>
            <w:hyperlink r:id="rId6" w:history="1">
              <w:r w:rsidR="007515F8" w:rsidRPr="00EC13F2">
                <w:rPr>
                  <w:rStyle w:val="Hyperlink"/>
                  <w:rFonts w:ascii="Helvetica" w:hAnsi="Helvetica"/>
                  <w:color w:val="3E8DEF"/>
                  <w:sz w:val="21"/>
                  <w:szCs w:val="21"/>
                  <w:shd w:val="clear" w:color="auto" w:fill="FFFFFF"/>
                </w:rPr>
                <w:t>https://ca01web.zoom.us/meeting/register/u5Yucu2vrDIjGdJj6v5xpd8Y4CB9uj5oNnlM</w:t>
              </w:r>
            </w:hyperlink>
          </w:p>
          <w:p w14:paraId="442003FD" w14:textId="65B9430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r w:rsidRPr="00D3595C">
              <w:rPr>
                <w:rFonts w:ascii="Bodoni MT" w:hAnsi="Bodoni MT"/>
                <w:b/>
                <w:sz w:val="28"/>
                <w:szCs w:val="28"/>
              </w:rPr>
              <w:t>pexMO_VaGuyegKvFZ9pE</w:t>
            </w:r>
          </w:p>
          <w:p w14:paraId="268A5D5F" w14:textId="7777777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</w:p>
          <w:p w14:paraId="1DD54C8A" w14:textId="252CD21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r w:rsidRPr="00D3595C">
              <w:rPr>
                <w:rFonts w:ascii="Bodoni MT" w:hAnsi="Bodoni MT"/>
                <w:b/>
                <w:sz w:val="28"/>
                <w:szCs w:val="28"/>
              </w:rPr>
              <w:t>After registering, you will receive a confirmation email containing information about joining the meeting.</w:t>
            </w:r>
          </w:p>
          <w:p w14:paraId="1AE5FA9D" w14:textId="7777777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r w:rsidRPr="00D3595C">
              <w:rPr>
                <w:rFonts w:ascii="Bodoni MT" w:hAnsi="Bodoni MT"/>
                <w:b/>
                <w:sz w:val="28"/>
                <w:szCs w:val="28"/>
              </w:rPr>
              <w:t xml:space="preserve">You are invited to a Zoom meeting. </w:t>
            </w:r>
          </w:p>
          <w:p w14:paraId="03CC2085" w14:textId="7777777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r w:rsidRPr="00D3595C">
              <w:rPr>
                <w:rFonts w:ascii="Bodoni MT" w:hAnsi="Bodoni MT"/>
                <w:b/>
                <w:sz w:val="28"/>
                <w:szCs w:val="28"/>
              </w:rPr>
              <w:t xml:space="preserve">When: Dec 3, 2020 06:30 PM Vancouver </w:t>
            </w:r>
          </w:p>
          <w:p w14:paraId="49084CBB" w14:textId="7777777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</w:p>
          <w:p w14:paraId="5E748789" w14:textId="7777777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r w:rsidRPr="00D3595C">
              <w:rPr>
                <w:rFonts w:ascii="Bodoni MT" w:hAnsi="Bodoni MT"/>
                <w:b/>
                <w:sz w:val="28"/>
                <w:szCs w:val="28"/>
              </w:rPr>
              <w:t>Register in advance for this meeting:</w:t>
            </w:r>
          </w:p>
          <w:p w14:paraId="3780784C" w14:textId="7777777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r w:rsidRPr="00D3595C">
              <w:rPr>
                <w:rFonts w:ascii="Bodoni MT" w:hAnsi="Bodoni MT"/>
                <w:b/>
                <w:sz w:val="28"/>
                <w:szCs w:val="28"/>
              </w:rPr>
              <w:t xml:space="preserve">https://ca01web.zoom.us/meeting/register/u5ErcuyqqjooHNwppexMO_VaGuyegKvFZ9pE </w:t>
            </w:r>
          </w:p>
          <w:p w14:paraId="5693DA2B" w14:textId="77777777" w:rsidR="00D3595C" w:rsidRP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</w:p>
          <w:p w14:paraId="172520B3" w14:textId="0125864E" w:rsidR="00D3595C" w:rsidRDefault="00D3595C" w:rsidP="00D3595C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r w:rsidRPr="00D3595C">
              <w:rPr>
                <w:rFonts w:ascii="Bodoni MT" w:hAnsi="Bodoni MT"/>
                <w:b/>
                <w:sz w:val="28"/>
                <w:szCs w:val="28"/>
              </w:rPr>
              <w:t>After registering, you will receive a confirmation email containing information about joining the meeting.</w:t>
            </w:r>
          </w:p>
          <w:p w14:paraId="1AE3174E" w14:textId="77777777" w:rsidR="0097494D" w:rsidRDefault="0097494D" w:rsidP="00FD4FB0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</w:p>
          <w:p w14:paraId="272913D5" w14:textId="1C90082F" w:rsidR="00FD4FB0" w:rsidRDefault="00A9515D" w:rsidP="00FD4FB0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  <w:hyperlink r:id="rId7" w:history="1">
              <w:r w:rsidR="00FD4FB0" w:rsidRPr="00E95ACA">
                <w:rPr>
                  <w:rStyle w:val="Hyperlink"/>
                  <w:rFonts w:ascii="Bodoni MT" w:hAnsi="Bodoni MT"/>
                  <w:b/>
                  <w:sz w:val="28"/>
                  <w:szCs w:val="28"/>
                </w:rPr>
                <w:t>https://alongsideyou.zoom.us/webinar/register/WN_rqdrnLaIRg65T2wRALp_nQ</w:t>
              </w:r>
            </w:hyperlink>
          </w:p>
          <w:p w14:paraId="7E80897A" w14:textId="10E47354" w:rsidR="00FD4FB0" w:rsidRPr="0097494D" w:rsidRDefault="00FD4FB0" w:rsidP="00FD4FB0">
            <w:pPr>
              <w:jc w:val="center"/>
              <w:rPr>
                <w:rFonts w:ascii="Bodoni MT" w:hAnsi="Bodoni MT"/>
                <w:b/>
                <w:sz w:val="28"/>
                <w:szCs w:val="28"/>
              </w:rPr>
            </w:pPr>
          </w:p>
        </w:tc>
        <w:tc>
          <w:tcPr>
            <w:tcW w:w="144" w:type="dxa"/>
          </w:tcPr>
          <w:p w14:paraId="566490E2" w14:textId="77777777" w:rsidR="00A6408A" w:rsidRDefault="00A6408A"/>
          <w:p w14:paraId="242715D7" w14:textId="7ADEF4DC" w:rsidR="00D3595C" w:rsidRDefault="00D3595C"/>
        </w:tc>
        <w:tc>
          <w:tcPr>
            <w:tcW w:w="3456" w:type="dxa"/>
          </w:tcPr>
          <w:tbl>
            <w:tblPr>
              <w:tblW w:w="5000" w:type="pct"/>
              <w:tblLayout w:type="fixed"/>
              <w:tblCellMar>
                <w:left w:w="288" w:type="dxa"/>
                <w:right w:w="288" w:type="dxa"/>
              </w:tblCellMar>
              <w:tblLook w:val="04A0" w:firstRow="1" w:lastRow="0" w:firstColumn="1" w:lastColumn="0" w:noHBand="0" w:noVBand="1"/>
              <w:tblDescription w:val="Layout for flyer sidebar"/>
            </w:tblPr>
            <w:tblGrid>
              <w:gridCol w:w="3456"/>
            </w:tblGrid>
            <w:tr w:rsidR="00A6408A" w14:paraId="5B09396E" w14:textId="77777777">
              <w:trPr>
                <w:trHeight w:hRule="exact" w:val="10800"/>
              </w:trPr>
              <w:tc>
                <w:tcPr>
                  <w:tcW w:w="3446" w:type="dxa"/>
                  <w:shd w:val="clear" w:color="auto" w:fill="007B73" w:themeFill="accent2" w:themeFillShade="BF"/>
                  <w:vAlign w:val="center"/>
                </w:tcPr>
                <w:p w14:paraId="059CEEF1" w14:textId="432F1C01" w:rsidR="000D765D" w:rsidRDefault="006C26F7" w:rsidP="000D765D">
                  <w:pPr>
                    <w:pStyle w:val="Heading2"/>
                  </w:pPr>
                  <w:r w:rsidRPr="006C26F7">
                    <w:rPr>
                      <w:rFonts w:ascii="Raavi" w:hAnsi="Raavi" w:cs="Raavi"/>
                    </w:rPr>
                    <w:t>ਵੱਲੋਂ</w:t>
                  </w:r>
                  <w:r w:rsidRPr="006C26F7">
                    <w:t xml:space="preserve"> </w:t>
                  </w:r>
                  <w:r w:rsidRPr="006C26F7">
                    <w:rPr>
                      <w:rFonts w:ascii="Raavi" w:hAnsi="Raavi" w:cs="Raavi"/>
                    </w:rPr>
                    <w:t>ਪੇਸ਼ਕਸ਼</w:t>
                  </w:r>
                  <w:r w:rsidR="000D765D">
                    <w:t>:</w:t>
                  </w:r>
                </w:p>
                <w:p w14:paraId="4D083A49" w14:textId="3968D415" w:rsidR="000D765D" w:rsidRDefault="000D765D" w:rsidP="000D765D">
                  <w:pPr>
                    <w:pStyle w:val="Heading2"/>
                    <w:jc w:val="left"/>
                  </w:pPr>
                  <w:r>
                    <w:t xml:space="preserve">                  </w:t>
                  </w:r>
                </w:p>
                <w:p w14:paraId="0A7DB126" w14:textId="4FF57230" w:rsidR="00A6408A" w:rsidRDefault="000D765D">
                  <w:pPr>
                    <w:pStyle w:val="Heading2"/>
                  </w:pPr>
                  <w:r w:rsidRPr="000D765D">
                    <w:rPr>
                      <w:noProof/>
                      <w:lang w:val="en-CA" w:eastAsia="en-CA"/>
                    </w:rPr>
                    <w:drawing>
                      <wp:inline distT="0" distB="0" distL="0" distR="0" wp14:anchorId="162A68C4" wp14:editId="7401EC0F">
                        <wp:extent cx="1828800" cy="1156335"/>
                        <wp:effectExtent l="0" t="0" r="0" b="0"/>
                        <wp:docPr id="3" name="Picture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828800" cy="1156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301C2B1" w14:textId="77777777" w:rsidR="00A6408A" w:rsidRDefault="00A6408A">
                  <w:pPr>
                    <w:pStyle w:val="Line"/>
                  </w:pPr>
                </w:p>
                <w:p w14:paraId="71FBB95B" w14:textId="77777777" w:rsidR="006C26F7" w:rsidRPr="006C26F7" w:rsidRDefault="006C26F7" w:rsidP="006C26F7">
                  <w:pPr>
                    <w:pStyle w:val="Heading2"/>
                    <w:rPr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lang w:bidi="ja-JP"/>
                    </w:rPr>
                    <w:t>ਮਾਪਿਆਂ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ਅਤੇ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ਸਾਂਭ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ਸੰਭਾਲ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ਕਰਨ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ਵਾਲ਼ਿਆਂ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ਲਈ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ਪੰਜਾਬੀ</w:t>
                  </w:r>
                  <w:r w:rsidRPr="006C26F7">
                    <w:rPr>
                      <w:lang w:bidi="ja-JP"/>
                    </w:rPr>
                    <w:t xml:space="preserve"> '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ਚ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ਇੱਕ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ਮੁਫਤ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ਜਾਣਕਾਰੀ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ਸੈਸ਼ਨ</w:t>
                  </w:r>
                </w:p>
                <w:p w14:paraId="44BD4576" w14:textId="77777777" w:rsidR="00A6408A" w:rsidRDefault="00A6408A">
                  <w:pPr>
                    <w:pStyle w:val="Line"/>
                  </w:pPr>
                </w:p>
                <w:p w14:paraId="0E2AA185" w14:textId="77777777" w:rsidR="00FD4FB0" w:rsidRPr="00FD4FB0" w:rsidRDefault="00FD4FB0" w:rsidP="00FD4FB0">
                  <w:pPr>
                    <w:pStyle w:val="Line"/>
                  </w:pPr>
                </w:p>
                <w:p w14:paraId="2774EE0D" w14:textId="16CE10D4" w:rsidR="00FD4FB0" w:rsidRPr="00FD4FB0" w:rsidRDefault="00FD4FB0" w:rsidP="00FD4FB0">
                  <w:pPr>
                    <w:pStyle w:val="Line"/>
                  </w:pPr>
                  <w:r>
                    <w:t>Nov</w:t>
                  </w:r>
                </w:p>
                <w:p w14:paraId="1CF5C493" w14:textId="0BBC40C3" w:rsidR="00FD4FB0" w:rsidRPr="00FD4FB0" w:rsidRDefault="00FD4FB0" w:rsidP="00FD4FB0">
                  <w:pPr>
                    <w:pStyle w:val="Line"/>
                  </w:pPr>
                  <w:r>
                    <w:t>BN</w:t>
                  </w:r>
                </w:p>
                <w:p w14:paraId="2C0A114A" w14:textId="77777777" w:rsidR="00A6408A" w:rsidRDefault="00A6408A">
                  <w:pPr>
                    <w:pStyle w:val="Line"/>
                  </w:pPr>
                </w:p>
                <w:p w14:paraId="62755406" w14:textId="48311E3D" w:rsidR="00C13700" w:rsidRDefault="006C26F7" w:rsidP="006C26F7">
                  <w:pPr>
                    <w:pStyle w:val="Heading2"/>
                    <w:rPr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lang w:bidi="ja-JP"/>
                    </w:rPr>
                    <w:t>ਪੇਸ਼ਕਾਰ</w:t>
                  </w:r>
                  <w:r w:rsidRPr="006C26F7">
                    <w:rPr>
                      <w:lang w:bidi="ja-JP"/>
                    </w:rPr>
                    <w:t>:</w:t>
                  </w:r>
                </w:p>
                <w:p w14:paraId="2549FD84" w14:textId="77777777" w:rsidR="006C26F7" w:rsidRPr="006C26F7" w:rsidRDefault="006C26F7" w:rsidP="006C26F7">
                  <w:pPr>
                    <w:pStyle w:val="Heading2"/>
                    <w:rPr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lang w:bidi="ja-JP"/>
                    </w:rPr>
                    <w:t>ਸੁਖ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ਸ਼ੇਰਗਿੱਲ</w:t>
                  </w:r>
                </w:p>
                <w:p w14:paraId="3200531B" w14:textId="77777777" w:rsidR="00A6408A" w:rsidRDefault="00A6408A">
                  <w:pPr>
                    <w:pStyle w:val="Line"/>
                  </w:pPr>
                </w:p>
                <w:p w14:paraId="127D667D" w14:textId="77777777" w:rsidR="006C26F7" w:rsidRPr="006C26F7" w:rsidRDefault="006C26F7" w:rsidP="006C26F7">
                  <w:pPr>
                    <w:pStyle w:val="Heading2"/>
                    <w:rPr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lang w:bidi="ja-JP"/>
                    </w:rPr>
                    <w:t>ਥਾਂ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ਸੀਮਤ</w:t>
                  </w:r>
                  <w:r w:rsidRPr="006C26F7">
                    <w:rPr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lang w:bidi="ja-JP"/>
                    </w:rPr>
                    <w:t>ਹੈ</w:t>
                  </w:r>
                </w:p>
                <w:p w14:paraId="5180F379" w14:textId="4193B9AD" w:rsidR="00FD4FB0" w:rsidRPr="00FD4FB0" w:rsidRDefault="00FD4FB0" w:rsidP="00FD4FB0">
                  <w:pPr>
                    <w:pStyle w:val="Line"/>
                  </w:pPr>
                  <w:r>
                    <w:t>No</w:t>
                  </w:r>
                </w:p>
              </w:tc>
            </w:tr>
            <w:tr w:rsidR="00A6408A" w14:paraId="203CE6B7" w14:textId="77777777">
              <w:trPr>
                <w:trHeight w:hRule="exact" w:val="144"/>
              </w:trPr>
              <w:tc>
                <w:tcPr>
                  <w:tcW w:w="3446" w:type="dxa"/>
                </w:tcPr>
                <w:p w14:paraId="0BED0DF3" w14:textId="77777777" w:rsidR="00A6408A" w:rsidRDefault="00A6408A"/>
              </w:tc>
            </w:tr>
            <w:tr w:rsidR="00A6408A" w14:paraId="2541EA2E" w14:textId="77777777">
              <w:trPr>
                <w:trHeight w:hRule="exact" w:val="3456"/>
              </w:trPr>
              <w:tc>
                <w:tcPr>
                  <w:tcW w:w="3446" w:type="dxa"/>
                  <w:shd w:val="clear" w:color="auto" w:fill="77500D" w:themeFill="accent1" w:themeFillShade="80"/>
                </w:tcPr>
                <w:p w14:paraId="5B6BC03D" w14:textId="77777777" w:rsidR="00F37C06" w:rsidRDefault="00F37C06" w:rsidP="00F37C0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Geneva" w:hAnsi="Geneva" w:cs="Geneva"/>
                      <w:color w:val="000000"/>
                      <w:sz w:val="36"/>
                      <w:szCs w:val="36"/>
                    </w:rPr>
                  </w:pPr>
                </w:p>
                <w:p w14:paraId="107CF76E" w14:textId="77777777" w:rsidR="006C26F7" w:rsidRPr="006C26F7" w:rsidRDefault="006C26F7" w:rsidP="006C26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ਥਾਂ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ਸੀਮਤ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ਹੈ</w:t>
                  </w:r>
                </w:p>
                <w:p w14:paraId="252CE99D" w14:textId="77777777" w:rsidR="006C26F7" w:rsidRPr="006C26F7" w:rsidRDefault="006C26F7" w:rsidP="006C26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ਨਿਸਚਿਤ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ਸਮੇਂ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ਤੋਂ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ਪਹਿਲਾਂ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ਸੁਖ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ਸ਼ੇਰਗਿੱਲ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ਤੋਂ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ਈਮੇਲ</w:t>
                  </w:r>
                </w:p>
                <w:p w14:paraId="470AFDC8" w14:textId="77777777" w:rsidR="006C26F7" w:rsidRPr="006C26F7" w:rsidRDefault="006C26F7" w:rsidP="006C26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ਸਵਾਲ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ਪੁੱਛਣ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ਲਈ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>:</w:t>
                  </w:r>
                </w:p>
                <w:p w14:paraId="0BB6C204" w14:textId="77777777" w:rsidR="006C26F7" w:rsidRPr="006C26F7" w:rsidRDefault="006C26F7" w:rsidP="006C26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ਕ੍ਰਿਸਟਨ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ਹਰਮੈਂਸਨ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>,</w:t>
                  </w:r>
                </w:p>
                <w:p w14:paraId="7D3DDD8E" w14:textId="77777777" w:rsidR="006C26F7" w:rsidRPr="006C26F7" w:rsidRDefault="006C26F7" w:rsidP="006C26F7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</w:pP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ਮੈਨੇਜਰ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>-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ਪ੍ਰੀਵੈਂਸ਼ਨ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ਐਂਡ</w:t>
                  </w:r>
                </w:p>
                <w:p w14:paraId="18A82CC1" w14:textId="52DA4C9E" w:rsidR="00524CAA" w:rsidRDefault="006C26F7" w:rsidP="00524C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Geneva" w:hAnsi="Geneva" w:cs="Geneva"/>
                      <w:color w:val="000000"/>
                      <w:sz w:val="24"/>
                      <w:szCs w:val="24"/>
                    </w:rPr>
                  </w:pP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ਸਕੂਲ</w:t>
                  </w:r>
                  <w:r w:rsidRPr="006C26F7">
                    <w:rPr>
                      <w:rFonts w:cs="Geneva"/>
                      <w:b/>
                      <w:color w:val="000000"/>
                      <w:sz w:val="20"/>
                      <w:szCs w:val="20"/>
                      <w:lang w:bidi="ja-JP"/>
                    </w:rPr>
                    <w:t xml:space="preserve"> </w:t>
                  </w:r>
                  <w:r w:rsidRPr="006C26F7">
                    <w:rPr>
                      <w:rFonts w:ascii="Raavi" w:hAnsi="Raavi" w:cs="Raavi"/>
                      <w:b/>
                      <w:color w:val="000000"/>
                      <w:sz w:val="20"/>
                      <w:szCs w:val="20"/>
                      <w:lang w:bidi="ja-JP"/>
                    </w:rPr>
                    <w:t>ਵੈੱਲਨੈੱਸ</w:t>
                  </w:r>
                </w:p>
                <w:p w14:paraId="06C9B1FF" w14:textId="77777777" w:rsidR="00524CAA" w:rsidRPr="00524CAA" w:rsidRDefault="00524CAA" w:rsidP="00524C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color w:val="000000"/>
                      <w:sz w:val="22"/>
                      <w:szCs w:val="22"/>
                    </w:rPr>
                  </w:pPr>
                  <w:r w:rsidRPr="00524CAA">
                    <w:rPr>
                      <w:rFonts w:ascii="Geneva" w:hAnsi="Geneva" w:cs="Geneva"/>
                      <w:color w:val="000000"/>
                      <w:sz w:val="22"/>
                      <w:szCs w:val="22"/>
                    </w:rPr>
                    <w:t>khermanson@deltasd.bc.ca</w:t>
                  </w:r>
                </w:p>
                <w:p w14:paraId="02BE3ADD" w14:textId="77777777" w:rsidR="00524CAA" w:rsidRDefault="00524CAA" w:rsidP="00524C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Geneva"/>
                      <w:b/>
                      <w:color w:val="000000"/>
                      <w:sz w:val="36"/>
                      <w:szCs w:val="36"/>
                    </w:rPr>
                  </w:pPr>
                </w:p>
                <w:p w14:paraId="56E4DEBD" w14:textId="77777777" w:rsidR="00A6408A" w:rsidRDefault="00A6408A" w:rsidP="00524CAA">
                  <w:pPr>
                    <w:pStyle w:val="ContactInfo"/>
                    <w:jc w:val="left"/>
                  </w:pPr>
                </w:p>
              </w:tc>
            </w:tr>
          </w:tbl>
          <w:p w14:paraId="6CC1B84E" w14:textId="77777777" w:rsidR="00A6408A" w:rsidRDefault="00A6408A"/>
        </w:tc>
      </w:tr>
    </w:tbl>
    <w:p w14:paraId="4D0E549C" w14:textId="77777777" w:rsidR="00A6408A" w:rsidRDefault="00A6408A">
      <w:pPr>
        <w:pStyle w:val="NoSpacing"/>
      </w:pPr>
    </w:p>
    <w:sectPr w:rsidR="00A6408A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Raavi">
    <w:altName w:val="Cambria Math"/>
    <w:panose1 w:val="02000500000000000000"/>
    <w:charset w:val="00"/>
    <w:family w:val="swiss"/>
    <w:pitch w:val="variable"/>
    <w:sig w:usb0="00000003" w:usb1="00000000" w:usb2="00000000" w:usb3="00000000" w:csb0="00000001" w:csb1="00000000"/>
  </w:font>
  <w:font w:name="Nirmala UI">
    <w:panose1 w:val="020B0502040204020203"/>
    <w:charset w:val="00"/>
    <w:family w:val="swiss"/>
    <w:pitch w:val="variable"/>
    <w:sig w:usb0="80FF8023" w:usb1="0000004A" w:usb2="00000200" w:usb3="00000000" w:csb0="00000001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Geneva">
    <w:altName w:val="Arial"/>
    <w:charset w:val="00"/>
    <w:family w:val="swiss"/>
    <w:pitch w:val="variable"/>
    <w:sig w:usb0="E00002FF" w:usb1="5200205F" w:usb2="00A0C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attachedTemplate r:id="rId1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7C06"/>
    <w:rsid w:val="000D765D"/>
    <w:rsid w:val="0011122D"/>
    <w:rsid w:val="00297304"/>
    <w:rsid w:val="002D39E2"/>
    <w:rsid w:val="00413F65"/>
    <w:rsid w:val="00505AF4"/>
    <w:rsid w:val="00524CAA"/>
    <w:rsid w:val="005B56E1"/>
    <w:rsid w:val="00651493"/>
    <w:rsid w:val="00692888"/>
    <w:rsid w:val="006A1E1C"/>
    <w:rsid w:val="006C26F7"/>
    <w:rsid w:val="007515F8"/>
    <w:rsid w:val="007C2DE6"/>
    <w:rsid w:val="00805DCD"/>
    <w:rsid w:val="0086759B"/>
    <w:rsid w:val="0097494D"/>
    <w:rsid w:val="00983653"/>
    <w:rsid w:val="009C1DC6"/>
    <w:rsid w:val="009F426F"/>
    <w:rsid w:val="00A6408A"/>
    <w:rsid w:val="00A64520"/>
    <w:rsid w:val="00A9515D"/>
    <w:rsid w:val="00AF29D2"/>
    <w:rsid w:val="00B65A34"/>
    <w:rsid w:val="00BB4C19"/>
    <w:rsid w:val="00BF10B5"/>
    <w:rsid w:val="00C13700"/>
    <w:rsid w:val="00C22A14"/>
    <w:rsid w:val="00C8237B"/>
    <w:rsid w:val="00CD0AD5"/>
    <w:rsid w:val="00CD281F"/>
    <w:rsid w:val="00D06AD3"/>
    <w:rsid w:val="00D3595C"/>
    <w:rsid w:val="00E12078"/>
    <w:rsid w:val="00EB423F"/>
    <w:rsid w:val="00F37C06"/>
    <w:rsid w:val="00FB3B7D"/>
    <w:rsid w:val="00FD4FB0"/>
    <w:rsid w:val="00FD6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87D507"/>
  <w15:chartTrackingRefBased/>
  <w15:docId w15:val="{BB3ABD36-62FE-42CC-9900-F1BF09AE4E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color w:val="3C2415" w:themeColor="text2"/>
        <w:sz w:val="26"/>
        <w:szCs w:val="26"/>
        <w:lang w:val="en-US" w:eastAsia="ja-JP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iPriority="3" w:unhideWhenUsed="1" w:qFormat="1"/>
    <w:lsdException w:name="heading 6" w:semiHidden="1" w:uiPriority="3" w:unhideWhenUsed="1" w:qFormat="1"/>
    <w:lsdException w:name="heading 7" w:semiHidden="1" w:uiPriority="3" w:unhideWhenUsed="1" w:qFormat="1"/>
    <w:lsdException w:name="heading 8" w:semiHidden="1" w:uiPriority="3" w:unhideWhenUsed="1" w:qFormat="1"/>
    <w:lsdException w:name="heading 9" w:semiHidden="1" w:uiPriority="3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13F65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320" w:after="120" w:line="240" w:lineRule="auto"/>
      <w:contextualSpacing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pPr>
      <w:keepNext/>
      <w:keepLines/>
      <w:spacing w:before="400" w:after="400" w:line="264" w:lineRule="auto"/>
      <w:contextualSpacing/>
      <w:jc w:val="center"/>
      <w:outlineLvl w:val="1"/>
    </w:pPr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styleId="Heading3">
    <w:name w:val="heading 3"/>
    <w:basedOn w:val="Normal"/>
    <w:link w:val="Heading3Char"/>
    <w:uiPriority w:val="3"/>
    <w:unhideWhenUsed/>
    <w:qFormat/>
    <w:pPr>
      <w:keepNext/>
      <w:keepLines/>
      <w:spacing w:before="320" w:after="60" w:line="240" w:lineRule="auto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77500D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i/>
      <w:color w:val="77500D" w:themeColor="accent1" w:themeShade="80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b/>
      <w:color w:val="76500D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1"/>
    <w:qFormat/>
    <w:rsid w:val="00413F65"/>
    <w:pPr>
      <w:numPr>
        <w:ilvl w:val="1"/>
      </w:numPr>
      <w:spacing w:before="440" w:after="0" w:line="240" w:lineRule="auto"/>
    </w:pPr>
    <w:rPr>
      <w:rFonts w:asciiTheme="majorHAnsi" w:hAnsiTheme="majorHAnsi"/>
      <w:caps/>
      <w:color w:val="77500D" w:themeColor="accent1" w:themeShade="80"/>
      <w:sz w:val="104"/>
    </w:rPr>
  </w:style>
  <w:style w:type="character" w:customStyle="1" w:styleId="SubtitleChar">
    <w:name w:val="Subtitle Char"/>
    <w:basedOn w:val="DefaultParagraphFont"/>
    <w:link w:val="Subtitle"/>
    <w:uiPriority w:val="1"/>
    <w:rsid w:val="00413F65"/>
    <w:rPr>
      <w:rFonts w:asciiTheme="majorHAnsi" w:hAnsiTheme="majorHAnsi"/>
      <w:caps/>
      <w:color w:val="77500D" w:themeColor="accent1" w:themeShade="80"/>
      <w:sz w:val="104"/>
    </w:rPr>
  </w:style>
  <w:style w:type="paragraph" w:styleId="Title">
    <w:name w:val="Title"/>
    <w:basedOn w:val="Normal"/>
    <w:link w:val="TitleChar"/>
    <w:uiPriority w:val="2"/>
    <w:qFormat/>
    <w:pPr>
      <w:spacing w:after="0" w:line="216" w:lineRule="auto"/>
      <w:contextualSpacing/>
    </w:pPr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TitleChar">
    <w:name w:val="Title Char"/>
    <w:basedOn w:val="DefaultParagraphFont"/>
    <w:link w:val="Title"/>
    <w:uiPriority w:val="2"/>
    <w:rPr>
      <w:rFonts w:asciiTheme="majorHAnsi" w:eastAsiaTheme="majorEastAsia" w:hAnsiTheme="majorHAnsi" w:cstheme="majorBidi"/>
      <w:caps/>
      <w:kern w:val="28"/>
      <w:sz w:val="104"/>
      <w:szCs w:val="104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30"/>
      <w:szCs w:val="30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styleId="NoSpacing">
    <w:name w:val="No Spacing"/>
    <w:uiPriority w:val="19"/>
    <w:qFormat/>
    <w:pPr>
      <w:spacing w:after="0" w:line="240" w:lineRule="auto"/>
    </w:pPr>
  </w:style>
  <w:style w:type="character" w:customStyle="1" w:styleId="Heading2Char">
    <w:name w:val="Heading 2 Char"/>
    <w:basedOn w:val="DefaultParagraphFont"/>
    <w:link w:val="Heading2"/>
    <w:uiPriority w:val="3"/>
    <w:rPr>
      <w:rFonts w:asciiTheme="majorHAnsi" w:eastAsiaTheme="majorEastAsia" w:hAnsiTheme="majorHAnsi" w:cstheme="majorBidi"/>
      <w:caps/>
      <w:color w:val="FFFFFF" w:themeColor="background1"/>
      <w:sz w:val="32"/>
      <w:szCs w:val="32"/>
    </w:rPr>
  </w:style>
  <w:style w:type="paragraph" w:customStyle="1" w:styleId="Line">
    <w:name w:val="Line"/>
    <w:basedOn w:val="Normal"/>
    <w:next w:val="Heading2"/>
    <w:uiPriority w:val="3"/>
    <w:qFormat/>
    <w:pPr>
      <w:pBdr>
        <w:top w:val="single" w:sz="12" w:space="1" w:color="FFFFFF" w:themeColor="background1"/>
      </w:pBdr>
      <w:spacing w:after="0" w:line="240" w:lineRule="auto"/>
      <w:ind w:left="1080" w:right="1080"/>
      <w:jc w:val="center"/>
    </w:pPr>
    <w:rPr>
      <w:sz w:val="2"/>
      <w:szCs w:val="2"/>
    </w:rPr>
  </w:style>
  <w:style w:type="character" w:customStyle="1" w:styleId="Heading3Char">
    <w:name w:val="Heading 3 Char"/>
    <w:basedOn w:val="DefaultParagraphFont"/>
    <w:link w:val="Heading3"/>
    <w:uiPriority w:val="3"/>
    <w:rPr>
      <w:rFonts w:asciiTheme="majorHAnsi" w:eastAsiaTheme="majorEastAsia" w:hAnsiTheme="majorHAnsi" w:cstheme="majorBidi"/>
      <w:caps/>
      <w:color w:val="FFFFFF" w:themeColor="background1"/>
      <w:sz w:val="30"/>
      <w:szCs w:val="30"/>
    </w:rPr>
  </w:style>
  <w:style w:type="paragraph" w:customStyle="1" w:styleId="ContactInfo">
    <w:name w:val="Contact Info"/>
    <w:basedOn w:val="Normal"/>
    <w:uiPriority w:val="5"/>
    <w:qFormat/>
    <w:rsid w:val="00413F65"/>
    <w:pPr>
      <w:spacing w:after="240" w:line="240" w:lineRule="auto"/>
      <w:jc w:val="center"/>
    </w:pPr>
    <w:rPr>
      <w:color w:val="FFFFFF" w:themeColor="background1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Pr>
      <w:rFonts w:asciiTheme="majorHAnsi" w:eastAsiaTheme="majorEastAsia" w:hAnsiTheme="majorHAnsi" w:cstheme="majorBidi"/>
      <w:color w:val="77500D" w:themeColor="accent1" w:themeShade="80"/>
    </w:rPr>
  </w:style>
  <w:style w:type="character" w:customStyle="1" w:styleId="Heading5Char">
    <w:name w:val="Heading 5 Char"/>
    <w:basedOn w:val="DefaultParagraphFont"/>
    <w:link w:val="Heading5"/>
    <w:uiPriority w:val="3"/>
    <w:semiHidden/>
    <w:rPr>
      <w:rFonts w:asciiTheme="majorHAnsi" w:eastAsiaTheme="majorEastAsia" w:hAnsiTheme="majorHAnsi" w:cstheme="majorBidi"/>
      <w:i/>
      <w:color w:val="77500D" w:themeColor="accent1" w:themeShade="80"/>
    </w:rPr>
  </w:style>
  <w:style w:type="character" w:customStyle="1" w:styleId="Heading6Char">
    <w:name w:val="Heading 6 Char"/>
    <w:basedOn w:val="DefaultParagraphFont"/>
    <w:link w:val="Heading6"/>
    <w:uiPriority w:val="3"/>
    <w:semiHidden/>
    <w:rPr>
      <w:rFonts w:asciiTheme="majorHAnsi" w:eastAsiaTheme="majorEastAsia" w:hAnsiTheme="majorHAnsi" w:cstheme="majorBidi"/>
      <w:b/>
      <w:color w:val="76500D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Pr>
      <w:rFonts w:asciiTheme="majorHAnsi" w:eastAsiaTheme="majorEastAsia" w:hAnsiTheme="majorHAnsi" w:cstheme="majorBidi"/>
      <w:i/>
      <w:iCs/>
      <w:color w:val="76500D" w:themeColor="accent1" w:themeShade="7F"/>
      <w:sz w:val="22"/>
    </w:rPr>
  </w:style>
  <w:style w:type="character" w:customStyle="1" w:styleId="Heading8Char">
    <w:name w:val="Heading 8 Char"/>
    <w:basedOn w:val="DefaultParagraphFont"/>
    <w:link w:val="Heading8"/>
    <w:uiPriority w:val="3"/>
    <w:semiHidden/>
    <w:rPr>
      <w:rFonts w:asciiTheme="majorHAnsi" w:eastAsiaTheme="majorEastAsia" w:hAnsiTheme="majorHAnsi" w:cstheme="majorBidi"/>
      <w:color w:val="272727" w:themeColor="text1" w:themeTint="D8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Pr>
      <w:rFonts w:asciiTheme="majorHAnsi" w:eastAsiaTheme="majorEastAsia" w:hAnsiTheme="majorHAnsi" w:cstheme="majorBidi"/>
      <w:i/>
      <w:iCs/>
      <w:color w:val="272727" w:themeColor="text1" w:themeTint="D8"/>
      <w:sz w:val="20"/>
      <w:szCs w:val="21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i/>
      <w:iCs/>
      <w:color w:val="77500D" w:themeColor="accent1" w:themeShade="80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77500D" w:themeColor="accent1" w:themeShade="80"/>
        <w:bottom w:val="single" w:sz="4" w:space="10" w:color="77500D" w:themeColor="accent1" w:themeShade="80"/>
      </w:pBdr>
      <w:spacing w:before="360" w:after="360"/>
      <w:ind w:left="864" w:right="864"/>
      <w:jc w:val="center"/>
    </w:pPr>
    <w:rPr>
      <w:i/>
      <w:iCs/>
      <w:color w:val="77500D" w:themeColor="accent1" w:themeShade="80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77500D" w:themeColor="accent1" w:themeShade="8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77500D" w:themeColor="accent1" w:themeShade="80"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spacing w:before="240" w:after="0" w:line="288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77500D" w:themeColor="accent1" w:themeShade="80"/>
      <w:sz w:val="32"/>
      <w:szCs w:val="32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B3B7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B3B7D"/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styleId="Strong">
    <w:name w:val="Strong"/>
    <w:basedOn w:val="DefaultParagraphFont"/>
    <w:uiPriority w:val="22"/>
    <w:qFormat/>
    <w:rsid w:val="00FB3B7D"/>
    <w:rPr>
      <w:b/>
      <w:bCs/>
    </w:rPr>
  </w:style>
  <w:style w:type="paragraph" w:styleId="NormalWeb">
    <w:name w:val="Normal (Web)"/>
    <w:basedOn w:val="Normal"/>
    <w:uiPriority w:val="99"/>
    <w:unhideWhenUsed/>
    <w:rsid w:val="00FB3B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val="en-CA" w:eastAsia="en-US"/>
    </w:rPr>
  </w:style>
  <w:style w:type="character" w:styleId="Hyperlink">
    <w:name w:val="Hyperlink"/>
    <w:basedOn w:val="DefaultParagraphFont"/>
    <w:uiPriority w:val="99"/>
    <w:unhideWhenUsed/>
    <w:rsid w:val="00FB3B7D"/>
    <w:rPr>
      <w:color w:val="0000FF"/>
      <w:u w:val="single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B3B7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B3B7D"/>
    <w:rPr>
      <w:rFonts w:ascii="Arial" w:eastAsia="Times New Roman" w:hAnsi="Arial" w:cs="Arial"/>
      <w:vanish/>
      <w:color w:val="auto"/>
      <w:sz w:val="16"/>
      <w:szCs w:val="16"/>
      <w:lang w:val="en-CA"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EB423F"/>
    <w:rPr>
      <w:color w:val="0E7EB1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D4F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65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24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538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026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384284">
          <w:marLeft w:val="0"/>
          <w:marRight w:val="0"/>
          <w:marTop w:val="720"/>
          <w:marBottom w:val="480"/>
          <w:divBdr>
            <w:top w:val="none" w:sz="0" w:space="0" w:color="auto"/>
            <w:left w:val="none" w:sz="0" w:space="0" w:color="auto"/>
            <w:bottom w:val="single" w:sz="2" w:space="0" w:color="EEEEEE"/>
            <w:right w:val="none" w:sz="0" w:space="0" w:color="auto"/>
          </w:divBdr>
        </w:div>
        <w:div w:id="800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502111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646889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8853294">
              <w:marLeft w:val="300"/>
              <w:marRight w:val="0"/>
              <w:marTop w:val="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067960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167912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100139">
                  <w:marLeft w:val="15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5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37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4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878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hyperlink" Target="https://alongsideyou.zoom.us/webinar/register/WN_rqdrnLaIRg65T2wRALp_nQ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ca01web.zoom.us/meeting/register/u5Yucu2vrDIjGdJj6v5xpd8Y4CB9uj5oNnlM" TargetMode="External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9415859\AppData\Roaming\Microsoft\Templates\Seasonal%20event%20flyer%20(spring).dotx" TargetMode="External"/></Relationships>
</file>

<file path=word/theme/theme1.xml><?xml version="1.0" encoding="utf-8"?>
<a:theme xmlns:a="http://schemas.openxmlformats.org/drawingml/2006/main" name="Office Theme">
  <a:themeElements>
    <a:clrScheme name="Spring Business">
      <a:dk1>
        <a:sysClr val="windowText" lastClr="000000"/>
      </a:dk1>
      <a:lt1>
        <a:sysClr val="window" lastClr="FFFFFF"/>
      </a:lt1>
      <a:dk2>
        <a:srgbClr val="3C2415"/>
      </a:dk2>
      <a:lt2>
        <a:srgbClr val="F7F7DC"/>
      </a:lt2>
      <a:accent1>
        <a:srgbClr val="E6A024"/>
      </a:accent1>
      <a:accent2>
        <a:srgbClr val="00A59B"/>
      </a:accent2>
      <a:accent3>
        <a:srgbClr val="EB5B79"/>
      </a:accent3>
      <a:accent4>
        <a:srgbClr val="EC6723"/>
      </a:accent4>
      <a:accent5>
        <a:srgbClr val="A2C22B"/>
      </a:accent5>
      <a:accent6>
        <a:srgbClr val="4EA23A"/>
      </a:accent6>
      <a:hlink>
        <a:srgbClr val="3CB3CD"/>
      </a:hlink>
      <a:folHlink>
        <a:srgbClr val="0E7EB1"/>
      </a:folHlink>
    </a:clrScheme>
    <a:fontScheme name="Spring Business">
      <a:majorFont>
        <a:latin typeface="Franklin Gothic Medium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1A573B8F-AADF-4F4C-B4DB-D4A2D0BC407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Seasonal event flyer (spring)</Template>
  <TotalTime>0</TotalTime>
  <Pages>2</Pages>
  <Words>324</Words>
  <Characters>1847</Characters>
  <Application>Microsoft Office Word</Application>
  <DocSecurity>4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Stacey Jones</dc:creator>
  <cp:keywords/>
  <dc:description/>
  <cp:lastModifiedBy>Naomi Bonner</cp:lastModifiedBy>
  <cp:revision>2</cp:revision>
  <cp:lastPrinted>2012-12-25T21:02:00Z</cp:lastPrinted>
  <dcterms:created xsi:type="dcterms:W3CDTF">2020-12-10T15:51:00Z</dcterms:created>
  <dcterms:modified xsi:type="dcterms:W3CDTF">2020-12-10T15:51:00Z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TC039885639991</vt:lpwstr>
  </property>
</Properties>
</file>